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8AB3" w14:textId="77777777" w:rsidR="00F30204" w:rsidRDefault="00000000">
      <w:pPr>
        <w:pStyle w:val="Domylny"/>
        <w:spacing w:after="0" w:line="100" w:lineRule="atLeast"/>
        <w:jc w:val="right"/>
      </w:pPr>
      <w:r>
        <w:rPr>
          <w:rFonts w:ascii="Times New Roman" w:hAnsi="Times New Roman" w:cs="Times New Roman"/>
          <w:sz w:val="20"/>
          <w:szCs w:val="20"/>
        </w:rPr>
        <w:t>Załącznik nr 1</w:t>
      </w:r>
    </w:p>
    <w:p w14:paraId="13E4CC19" w14:textId="77777777" w:rsidR="00F30204" w:rsidRDefault="00000000">
      <w:pPr>
        <w:pStyle w:val="Domylny"/>
        <w:spacing w:after="0" w:line="100" w:lineRule="atLeast"/>
        <w:jc w:val="right"/>
      </w:pPr>
      <w:r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4B76911B" w14:textId="77777777" w:rsidR="00F30204" w:rsidRDefault="00F30204">
      <w:pPr>
        <w:pStyle w:val="Domylny"/>
        <w:spacing w:after="0" w:line="100" w:lineRule="atLeast"/>
        <w:jc w:val="center"/>
      </w:pPr>
    </w:p>
    <w:p w14:paraId="1EA9913A" w14:textId="77777777" w:rsidR="00F30204" w:rsidRDefault="00000000">
      <w:pPr>
        <w:pStyle w:val="Domylny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 F E R T A   C E N O W A</w:t>
      </w:r>
    </w:p>
    <w:p w14:paraId="6A351E6E" w14:textId="77777777" w:rsidR="00F30204" w:rsidRDefault="00F30204">
      <w:pPr>
        <w:pStyle w:val="Domylny"/>
        <w:spacing w:after="0" w:line="100" w:lineRule="atLeast"/>
        <w:jc w:val="center"/>
      </w:pPr>
    </w:p>
    <w:p w14:paraId="12DD634A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Zamawiający:</w:t>
      </w:r>
    </w:p>
    <w:p w14:paraId="5236D4FD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95D636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Gminny Ośrodek Pomocy Społecznej w Bukowcu</w:t>
      </w:r>
    </w:p>
    <w:p w14:paraId="3B47A976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Dr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Ceynowy 14</w:t>
      </w:r>
    </w:p>
    <w:p w14:paraId="473CF786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86-122 Bukowiec</w:t>
      </w:r>
    </w:p>
    <w:p w14:paraId="08F0997D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</w:pPr>
    </w:p>
    <w:p w14:paraId="113D00AB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</w:pPr>
    </w:p>
    <w:p w14:paraId="6C4F52B2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wykonawcy: …………………………………………………………...</w:t>
      </w:r>
    </w:p>
    <w:p w14:paraId="3A2467CE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21AF2E78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589662E5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C5CD8F7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0FC332E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56442F12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Miejsce zamieszkania/ siedziba wykonawcy: …………………………………………………..</w:t>
      </w:r>
    </w:p>
    <w:p w14:paraId="10CEAAB2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63772A61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DA1C286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71B06F1C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………………………...………………………………………………………………………....</w:t>
      </w:r>
    </w:p>
    <w:p w14:paraId="18A37CAF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52F3149F" w14:textId="77777777" w:rsidR="00F30204" w:rsidRDefault="00000000">
      <w:pPr>
        <w:pStyle w:val="Domylny"/>
        <w:tabs>
          <w:tab w:val="right" w:pos="2552"/>
          <w:tab w:val="left" w:pos="3402"/>
        </w:tabs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telefonu:…………………………………………………………………………………</w:t>
      </w:r>
    </w:p>
    <w:p w14:paraId="526B09CD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6F63E8D8" w14:textId="77777777" w:rsidR="00F30204" w:rsidRDefault="00F30204">
      <w:pPr>
        <w:pStyle w:val="Domylny"/>
        <w:tabs>
          <w:tab w:val="right" w:pos="2552"/>
          <w:tab w:val="left" w:pos="3402"/>
        </w:tabs>
        <w:spacing w:after="0" w:line="100" w:lineRule="atLeast"/>
      </w:pPr>
    </w:p>
    <w:p w14:paraId="66E88B78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</w:pPr>
    </w:p>
    <w:p w14:paraId="023B751B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</w:pPr>
    </w:p>
    <w:p w14:paraId="3E083F9C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ab/>
        <w:t>W odpowiedzi na zapytanie ofertowe  dotyczące specjalistycznych usług opiekuńczych dla osób z zaburzeniami psychicznymi składam ofertę następującej treści: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D7D235B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24C2492E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4C7E2B7F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1F579369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7DBEE8AD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cenę brutto ………………. zł (słownie złotych ………………………………………...…. )             za 60 minut pracy.</w:t>
      </w:r>
    </w:p>
    <w:p w14:paraId="1FF12445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01092271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567B0571" w14:textId="77777777" w:rsidR="00F30204" w:rsidRDefault="00000000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Oświadczam, iż akceptuję ramowe warunki realizacji przedmiotu zamówienia określone </w:t>
      </w:r>
      <w:r>
        <w:rPr>
          <w:rFonts w:ascii="Times New Roman" w:hAnsi="Times New Roman" w:cs="Times New Roman"/>
          <w:sz w:val="24"/>
          <w:szCs w:val="24"/>
        </w:rPr>
        <w:br/>
        <w:t>w zapytaniu ofertowym.</w:t>
      </w:r>
    </w:p>
    <w:p w14:paraId="488CA953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5748C252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1D53B695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2F903019" w14:textId="77777777" w:rsidR="00F30204" w:rsidRDefault="00F30204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4991EAE0" w14:textId="77777777" w:rsidR="00F30204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……………………………..</w:t>
      </w:r>
    </w:p>
    <w:p w14:paraId="7DEC6B43" w14:textId="77777777" w:rsidR="00F30204" w:rsidRDefault="00000000">
      <w:pPr>
        <w:pStyle w:val="Domylny"/>
        <w:tabs>
          <w:tab w:val="left" w:pos="709"/>
          <w:tab w:val="center" w:pos="6237"/>
        </w:tabs>
        <w:spacing w:after="0" w:line="100" w:lineRule="atLeast"/>
        <w:jc w:val="both"/>
      </w:pPr>
      <w:r>
        <w:rPr>
          <w:rFonts w:ascii="Times New Roman" w:hAnsi="Times New Roman" w:cs="Times New Roman"/>
          <w:b/>
          <w:i/>
          <w:sz w:val="18"/>
          <w:szCs w:val="18"/>
        </w:rPr>
        <w:tab/>
        <w:t>(miejscowość i data)</w:t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>(podpis wykonawcy)</w:t>
      </w:r>
    </w:p>
    <w:sectPr w:rsidR="00F3020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8AC4" w14:textId="77777777" w:rsidR="00B57BD2" w:rsidRDefault="00B57BD2">
      <w:r>
        <w:separator/>
      </w:r>
    </w:p>
  </w:endnote>
  <w:endnote w:type="continuationSeparator" w:id="0">
    <w:p w14:paraId="47230D48" w14:textId="77777777" w:rsidR="00B57BD2" w:rsidRDefault="00B5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0983" w14:textId="77777777" w:rsidR="00B57BD2" w:rsidRDefault="00B57BD2">
      <w:r>
        <w:rPr>
          <w:color w:val="000000"/>
        </w:rPr>
        <w:separator/>
      </w:r>
    </w:p>
  </w:footnote>
  <w:footnote w:type="continuationSeparator" w:id="0">
    <w:p w14:paraId="151F212E" w14:textId="77777777" w:rsidR="00B57BD2" w:rsidRDefault="00B5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0204"/>
    <w:rsid w:val="00374199"/>
    <w:rsid w:val="00396111"/>
    <w:rsid w:val="00B57BD2"/>
    <w:rsid w:val="00F3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5DCA"/>
  <w15:docId w15:val="{F0453A14-8F67-4D4C-B88C-B2797689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mylny">
    <w:name w:val="Domyślny"/>
    <w:pPr>
      <w:suppressAutoHyphens/>
      <w:spacing w:after="160"/>
    </w:pPr>
    <w:rPr>
      <w:rFonts w:ascii="Calibri" w:eastAsia="SimSun" w:hAnsi="Calibri" w:cs="Calibri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UG Bukowiec R</cp:lastModifiedBy>
  <cp:revision>2</cp:revision>
  <dcterms:created xsi:type="dcterms:W3CDTF">2026-06-29T10:47:00Z</dcterms:created>
  <dcterms:modified xsi:type="dcterms:W3CDTF">2026-06-29T10:47:00Z</dcterms:modified>
</cp:coreProperties>
</file>