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7C581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2</w:t>
      </w:r>
    </w:p>
    <w:p w14:paraId="0180D270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zapytania ofertowego</w:t>
      </w:r>
    </w:p>
    <w:p w14:paraId="4615CDBB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</w:pPr>
    </w:p>
    <w:p w14:paraId="4D825DDE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</w:pPr>
    </w:p>
    <w:p w14:paraId="1D57F846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</w:pPr>
    </w:p>
    <w:p w14:paraId="52DC5B1D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</w:pPr>
    </w:p>
    <w:p w14:paraId="6AA03E86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_DdeLink__96_1034458411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208B9677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SPEŁNIANIU WARUNKÓW UDZIAŁU W POSTĘPOWANIU</w:t>
      </w:r>
    </w:p>
    <w:p w14:paraId="26180968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D9AC6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7560E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Przystępując do udziału w postępowaniu prowadzonym w trybie zapytania ofertowego oświadczam/y, że Wykonawca spełnia warunki dotyczące:</w:t>
      </w:r>
    </w:p>
    <w:p w14:paraId="53CD0C70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</w:pPr>
    </w:p>
    <w:p w14:paraId="7C62FBBE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</w:pPr>
    </w:p>
    <w:p w14:paraId="7C609B7C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center"/>
      </w:pPr>
    </w:p>
    <w:p w14:paraId="2139E0CE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spełniania warunków określonych w zapytaniu ofertowym,  którego przedmiotem jest świadczenie specjalistycznych usług opiekuńczych poprzez terapię logopedyczną dla osób  z zaburzeniami psychicznymi,</w:t>
      </w:r>
    </w:p>
    <w:p w14:paraId="447202F2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4E7DC06" w14:textId="0C3D04AB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posiadania uprawnień do wykonywania określonej działalności lub czynności związanej </w:t>
      </w:r>
      <w:r w:rsidR="00F8091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przedmiotem zapytania ofertowego, jeżeli przepisy prawa nakładają obowiązek ich posiadania,</w:t>
      </w:r>
    </w:p>
    <w:p w14:paraId="2DF0B16A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D3042E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posiadania odpowiedniej wiedzy i doświadczenia, niezbędnych do prawidłowego wykonania usługi,</w:t>
      </w:r>
    </w:p>
    <w:p w14:paraId="0B5415EE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DA0E4C" w14:textId="77777777" w:rsidR="00403C65" w:rsidRDefault="00000000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pozostawania w sytuacji ekonomicznej i finansowej, pozwalającej na prawidłowe wykonanie zamówienia</w:t>
      </w:r>
    </w:p>
    <w:p w14:paraId="4F635459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</w:pPr>
    </w:p>
    <w:p w14:paraId="30A7B2E6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</w:pPr>
    </w:p>
    <w:p w14:paraId="2C86EFDB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4FAC7747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</w:pPr>
    </w:p>
    <w:p w14:paraId="2668CD04" w14:textId="77777777" w:rsidR="00403C65" w:rsidRDefault="00403C65">
      <w:pPr>
        <w:pStyle w:val="Domylny"/>
        <w:tabs>
          <w:tab w:val="left" w:pos="284"/>
          <w:tab w:val="center" w:pos="6237"/>
        </w:tabs>
        <w:spacing w:after="0" w:line="100" w:lineRule="atLeast"/>
        <w:jc w:val="both"/>
      </w:pPr>
    </w:p>
    <w:p w14:paraId="1D8DCD59" w14:textId="77777777" w:rsidR="00403C65" w:rsidRDefault="00403C65">
      <w:pPr>
        <w:pStyle w:val="Domylny"/>
        <w:tabs>
          <w:tab w:val="left" w:pos="567"/>
        </w:tabs>
        <w:spacing w:after="0" w:line="100" w:lineRule="atLeast"/>
        <w:jc w:val="both"/>
      </w:pPr>
    </w:p>
    <w:p w14:paraId="640BA054" w14:textId="77777777" w:rsidR="00403C65" w:rsidRDefault="00403C65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2D129DEB" w14:textId="77777777" w:rsidR="00403C65" w:rsidRDefault="00403C65">
      <w:pPr>
        <w:pStyle w:val="Domylny"/>
        <w:tabs>
          <w:tab w:val="right" w:pos="2268"/>
          <w:tab w:val="left" w:pos="3402"/>
        </w:tabs>
        <w:spacing w:after="0" w:line="100" w:lineRule="atLeast"/>
        <w:jc w:val="both"/>
      </w:pPr>
    </w:p>
    <w:p w14:paraId="3E410D53" w14:textId="77777777" w:rsidR="00403C65" w:rsidRDefault="00000000">
      <w:pPr>
        <w:pStyle w:val="Domylny"/>
        <w:tabs>
          <w:tab w:val="left" w:pos="142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</w:t>
      </w:r>
    </w:p>
    <w:p w14:paraId="60A8F188" w14:textId="77777777" w:rsidR="00403C65" w:rsidRDefault="00000000">
      <w:pPr>
        <w:pStyle w:val="Domylny"/>
        <w:tabs>
          <w:tab w:val="left" w:pos="567"/>
          <w:tab w:val="center" w:pos="6237"/>
        </w:tabs>
        <w:spacing w:after="0" w:line="100" w:lineRule="atLeast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ab/>
        <w:t>(miejscowość i data)</w:t>
      </w:r>
      <w:r>
        <w:rPr>
          <w:rFonts w:ascii="Times New Roman" w:hAnsi="Times New Roman" w:cs="Times New Roman"/>
          <w:i/>
          <w:sz w:val="18"/>
          <w:szCs w:val="18"/>
        </w:rPr>
        <w:tab/>
        <w:t>(podpis wykonawcy)</w:t>
      </w:r>
    </w:p>
    <w:p w14:paraId="4C46DA14" w14:textId="77777777" w:rsidR="00403C65" w:rsidRDefault="00403C65">
      <w:pPr>
        <w:pStyle w:val="Domylny"/>
        <w:spacing w:after="0" w:line="100" w:lineRule="atLeast"/>
        <w:jc w:val="both"/>
      </w:pPr>
    </w:p>
    <w:p w14:paraId="55290BC7" w14:textId="77777777" w:rsidR="00403C65" w:rsidRDefault="00403C65">
      <w:pPr>
        <w:pStyle w:val="Domylny"/>
        <w:spacing w:after="0" w:line="100" w:lineRule="atLeast"/>
        <w:jc w:val="both"/>
      </w:pPr>
    </w:p>
    <w:p w14:paraId="22B5BB52" w14:textId="77777777" w:rsidR="00403C65" w:rsidRDefault="00403C65">
      <w:pPr>
        <w:pStyle w:val="Domylny"/>
        <w:rPr>
          <w:rFonts w:ascii="Times New Roman" w:hAnsi="Times New Roman"/>
          <w:sz w:val="20"/>
          <w:szCs w:val="20"/>
        </w:rPr>
      </w:pPr>
    </w:p>
    <w:sectPr w:rsidR="00403C6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CFB6D" w14:textId="77777777" w:rsidR="00194AEC" w:rsidRDefault="00194AEC">
      <w:r>
        <w:separator/>
      </w:r>
    </w:p>
  </w:endnote>
  <w:endnote w:type="continuationSeparator" w:id="0">
    <w:p w14:paraId="4D62BD71" w14:textId="77777777" w:rsidR="00194AEC" w:rsidRDefault="0019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1F796" w14:textId="77777777" w:rsidR="00194AEC" w:rsidRDefault="00194AEC">
      <w:r>
        <w:rPr>
          <w:color w:val="000000"/>
        </w:rPr>
        <w:separator/>
      </w:r>
    </w:p>
  </w:footnote>
  <w:footnote w:type="continuationSeparator" w:id="0">
    <w:p w14:paraId="28FF207A" w14:textId="77777777" w:rsidR="00194AEC" w:rsidRDefault="0019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3C65"/>
    <w:rsid w:val="00194AEC"/>
    <w:rsid w:val="00403C65"/>
    <w:rsid w:val="00E418E3"/>
    <w:rsid w:val="00F8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0651"/>
  <w15:docId w15:val="{91E6BBFB-A263-4C46-9E6E-2EF9D78A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omylny">
    <w:name w:val="Domyślny"/>
    <w:pPr>
      <w:suppressAutoHyphens/>
      <w:overflowPunct w:val="0"/>
      <w:spacing w:after="160"/>
    </w:pPr>
    <w:rPr>
      <w:rFonts w:ascii="Calibri" w:eastAsia="SimSun" w:hAnsi="Calibri" w:cs="Calibri"/>
      <w:color w:val="00000A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GOPS</dc:creator>
  <cp:lastModifiedBy>UG Bukowiec R</cp:lastModifiedBy>
  <cp:revision>2</cp:revision>
  <cp:lastPrinted>2023-11-20T07:09:00Z</cp:lastPrinted>
  <dcterms:created xsi:type="dcterms:W3CDTF">2026-06-29T10:47:00Z</dcterms:created>
  <dcterms:modified xsi:type="dcterms:W3CDTF">2026-06-29T10:47:00Z</dcterms:modified>
</cp:coreProperties>
</file>